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Pr="00F9636B"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30E15920" w:rsidR="00113742" w:rsidRDefault="00CF405B" w:rsidP="00F9636B">
            <w:pPr>
              <w:adjustRightInd w:val="0"/>
              <w:snapToGrid w:val="0"/>
              <w:jc w:val="center"/>
              <w:rPr>
                <w:rFonts w:ascii="宋体" w:eastAsia="宋体" w:hAnsi="宋体"/>
                <w:sz w:val="21"/>
                <w:szCs w:val="21"/>
              </w:rPr>
            </w:pPr>
            <w:r w:rsidRPr="00CF405B">
              <w:rPr>
                <w:rFonts w:ascii="宋体" w:eastAsia="宋体" w:hAnsi="宋体" w:hint="eastAsia"/>
                <w:sz w:val="21"/>
                <w:szCs w:val="21"/>
              </w:rPr>
              <w:t>228国道南通通州段(洋骑线通州段)工程项目</w:t>
            </w:r>
            <w:r w:rsidR="00BB5961" w:rsidRPr="00BB5961">
              <w:rPr>
                <w:rFonts w:ascii="宋体" w:eastAsia="宋体" w:hAnsi="宋体" w:hint="eastAsia"/>
                <w:sz w:val="21"/>
                <w:szCs w:val="21"/>
              </w:rPr>
              <w:t>环境影响报告书第一次公示</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F9636B">
        <w:trPr>
          <w:trHeight w:val="10105"/>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46BCA" w14:textId="77777777" w:rsidR="0032010B" w:rsidRDefault="0032010B" w:rsidP="00400260">
      <w:r>
        <w:separator/>
      </w:r>
    </w:p>
  </w:endnote>
  <w:endnote w:type="continuationSeparator" w:id="0">
    <w:p w14:paraId="15DA0AFD" w14:textId="77777777" w:rsidR="0032010B" w:rsidRDefault="0032010B"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C839E" w14:textId="77777777" w:rsidR="0032010B" w:rsidRDefault="0032010B" w:rsidP="00400260">
      <w:r>
        <w:separator/>
      </w:r>
    </w:p>
  </w:footnote>
  <w:footnote w:type="continuationSeparator" w:id="0">
    <w:p w14:paraId="2E9F382B" w14:textId="77777777" w:rsidR="0032010B" w:rsidRDefault="0032010B"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32010B"/>
    <w:rsid w:val="00400260"/>
    <w:rsid w:val="0065558E"/>
    <w:rsid w:val="00937595"/>
    <w:rsid w:val="00941E66"/>
    <w:rsid w:val="00A17FE9"/>
    <w:rsid w:val="00BB5961"/>
    <w:rsid w:val="00C265B5"/>
    <w:rsid w:val="00CF405B"/>
    <w:rsid w:val="00E108B3"/>
    <w:rsid w:val="00E80843"/>
    <w:rsid w:val="00F75909"/>
    <w:rsid w:val="00F9636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17</TotalTime>
  <Pages>2</Pages>
  <Words>79</Words>
  <Characters>455</Characters>
  <Application>Microsoft Office Word</Application>
  <DocSecurity>0</DocSecurity>
  <Lines>3</Lines>
  <Paragraphs>1</Paragraphs>
  <ScaleCrop>false</ScaleCrop>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瞿 梦霞</cp:lastModifiedBy>
  <cp:revision>8</cp:revision>
  <cp:lastPrinted>2021-05-10T02:37:00Z</cp:lastPrinted>
  <dcterms:created xsi:type="dcterms:W3CDTF">2018-10-24T02:14:00Z</dcterms:created>
  <dcterms:modified xsi:type="dcterms:W3CDTF">2022-10-17T03:24:00Z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