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E9883" w14:textId="77777777" w:rsidR="00113742" w:rsidRDefault="00C265B5">
      <w:pPr>
        <w:adjustRightInd w:val="0"/>
        <w:snapToGrid w:val="0"/>
        <w:rPr>
          <w:szCs w:val="32"/>
        </w:rPr>
      </w:pPr>
      <w:r>
        <w:rPr>
          <w:rFonts w:ascii="黑体" w:eastAsia="黑体" w:hAnsi="黑体"/>
          <w:szCs w:val="32"/>
        </w:rPr>
        <w:t>附件1</w:t>
      </w: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Pr="00F9636B" w:rsidRDefault="00113742">
      <w:pPr>
        <w:adjustRightInd w:val="0"/>
        <w:snapToGrid w:val="0"/>
        <w:spacing w:line="408" w:lineRule="auto"/>
        <w:rPr>
          <w:rFonts w:ascii="黑体" w:eastAsia="黑体" w:hAnsi="黑体"/>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D2CAF5A" w14:textId="186AF9D6" w:rsidR="00113742" w:rsidRDefault="00516905" w:rsidP="00F9636B">
            <w:pPr>
              <w:adjustRightInd w:val="0"/>
              <w:snapToGrid w:val="0"/>
              <w:jc w:val="center"/>
              <w:rPr>
                <w:rFonts w:ascii="宋体" w:eastAsia="宋体" w:hAnsi="宋体"/>
                <w:sz w:val="21"/>
                <w:szCs w:val="21"/>
              </w:rPr>
            </w:pPr>
            <w:r w:rsidRPr="00516905">
              <w:rPr>
                <w:rFonts w:ascii="宋体" w:eastAsia="宋体" w:hAnsi="宋体" w:hint="eastAsia"/>
                <w:sz w:val="21"/>
                <w:szCs w:val="21"/>
              </w:rPr>
              <w:t>345国道南通北绕城工程项目</w:t>
            </w:r>
            <w:r w:rsidR="00BB5961" w:rsidRPr="00BB5961">
              <w:rPr>
                <w:rFonts w:ascii="宋体" w:eastAsia="宋体" w:hAnsi="宋体" w:hint="eastAsia"/>
                <w:sz w:val="21"/>
                <w:szCs w:val="21"/>
              </w:rPr>
              <w:t>环境影响报告书第一次公示</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113742" w14:paraId="22CB717A" w14:textId="77777777" w:rsidTr="00F9636B">
        <w:trPr>
          <w:trHeight w:val="10105"/>
        </w:trPr>
        <w:tc>
          <w:tcPr>
            <w:tcW w:w="1771" w:type="dxa"/>
            <w:vAlign w:val="center"/>
          </w:tcPr>
          <w:p w14:paraId="4160477B"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1FC34F71" w14:textId="77777777" w:rsidR="00113742" w:rsidRDefault="00C265B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sz w:val="21"/>
                <w:szCs w:val="21"/>
              </w:rPr>
            </w:pPr>
          </w:p>
          <w:p w14:paraId="04323F19" w14:textId="77777777" w:rsidR="00113742" w:rsidRDefault="00113742">
            <w:pPr>
              <w:adjustRightInd w:val="0"/>
              <w:snapToGrid w:val="0"/>
              <w:rPr>
                <w:rFonts w:ascii="宋体" w:eastAsia="宋体" w:hAnsi="宋体"/>
                <w:sz w:val="21"/>
                <w:szCs w:val="21"/>
              </w:rPr>
            </w:pPr>
          </w:p>
          <w:p w14:paraId="16AB5F4D" w14:textId="77777777" w:rsidR="00113742" w:rsidRDefault="00113742">
            <w:pPr>
              <w:adjustRightInd w:val="0"/>
              <w:snapToGrid w:val="0"/>
              <w:rPr>
                <w:rFonts w:ascii="宋体" w:eastAsia="宋体" w:hAnsi="宋体"/>
                <w:sz w:val="21"/>
                <w:szCs w:val="21"/>
              </w:rPr>
            </w:pPr>
          </w:p>
          <w:p w14:paraId="4773CFCF" w14:textId="77777777" w:rsidR="00113742" w:rsidRDefault="00C265B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FECB5" w14:textId="77777777" w:rsidR="006E7682" w:rsidRDefault="006E7682" w:rsidP="00400260">
      <w:r>
        <w:separator/>
      </w:r>
    </w:p>
  </w:endnote>
  <w:endnote w:type="continuationSeparator" w:id="0">
    <w:p w14:paraId="102C8A77" w14:textId="77777777" w:rsidR="006E7682" w:rsidRDefault="006E7682"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1E90B" w14:textId="77777777" w:rsidR="006E7682" w:rsidRDefault="006E7682" w:rsidP="00400260">
      <w:r>
        <w:separator/>
      </w:r>
    </w:p>
  </w:footnote>
  <w:footnote w:type="continuationSeparator" w:id="0">
    <w:p w14:paraId="7CB21A96" w14:textId="77777777" w:rsidR="006E7682" w:rsidRDefault="006E7682"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113742"/>
    <w:rsid w:val="002C080E"/>
    <w:rsid w:val="0032010B"/>
    <w:rsid w:val="00400260"/>
    <w:rsid w:val="00516905"/>
    <w:rsid w:val="0065558E"/>
    <w:rsid w:val="006E7682"/>
    <w:rsid w:val="00937595"/>
    <w:rsid w:val="00941E66"/>
    <w:rsid w:val="00A17FE9"/>
    <w:rsid w:val="00BB5961"/>
    <w:rsid w:val="00C265B5"/>
    <w:rsid w:val="00CF405B"/>
    <w:rsid w:val="00E108B3"/>
    <w:rsid w:val="00E80843"/>
    <w:rsid w:val="00F75909"/>
    <w:rsid w:val="00F9636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18</TotalTime>
  <Pages>2</Pages>
  <Words>78</Words>
  <Characters>448</Characters>
  <Application>Microsoft Office Word</Application>
  <DocSecurity>0</DocSecurity>
  <Lines>3</Lines>
  <Paragraphs>1</Paragraphs>
  <ScaleCrop>false</ScaleCrop>
  <Company/>
  <LinksUpToDate>false</LinksUpToDate>
  <CharactersWithSpaces>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曹 凤琦</cp:lastModifiedBy>
  <cp:revision>9</cp:revision>
  <cp:lastPrinted>2021-05-10T02:37:00Z</cp:lastPrinted>
  <dcterms:created xsi:type="dcterms:W3CDTF">2018-10-24T02:14:00Z</dcterms:created>
  <dcterms:modified xsi:type="dcterms:W3CDTF">2022-11-24T14:08:00Z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